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7FFE0" w14:textId="77777777" w:rsidR="00000000" w:rsidRDefault="00200B96">
      <w:pPr>
        <w:pStyle w:val="Heading1"/>
        <w:rPr>
          <w:rFonts w:ascii="Kristen ITC" w:hAnsi="Kristen ITC"/>
          <w:color w:val="4D4D4D"/>
          <w:sz w:val="44"/>
        </w:rPr>
      </w:pPr>
      <w:r>
        <w:rPr>
          <w:rFonts w:ascii="Kristen ITC" w:hAnsi="Kristen ITC"/>
          <w:color w:val="4D4D4D"/>
          <w:sz w:val="44"/>
        </w:rPr>
        <w:t>Line Dancing with Diana Dawson</w:t>
      </w:r>
    </w:p>
    <w:p w14:paraId="78FFD9B0" w14:textId="77777777" w:rsidR="00000000" w:rsidRDefault="00200B96">
      <w:pPr>
        <w:rPr>
          <w:rFonts w:ascii="Comic Sans MS" w:hAnsi="Comic Sans MS"/>
          <w:sz w:val="20"/>
        </w:rPr>
      </w:pPr>
      <w:hyperlink r:id="rId5" w:history="1">
        <w:r>
          <w:rPr>
            <w:rStyle w:val="Hyperlink"/>
            <w:rFonts w:ascii="Comic Sans MS" w:hAnsi="Comic Sans MS"/>
            <w:sz w:val="20"/>
          </w:rPr>
          <w:t>www.dianadawson.uk</w:t>
        </w:r>
      </w:hyperlink>
      <w:r>
        <w:rPr>
          <w:rFonts w:ascii="Comic Sans MS" w:hAnsi="Comic Sans MS"/>
          <w:sz w:val="20"/>
        </w:rPr>
        <w:t xml:space="preserve">   -    </w:t>
      </w:r>
      <w:hyperlink r:id="rId6" w:history="1">
        <w:r>
          <w:rPr>
            <w:rStyle w:val="Hyperlink"/>
            <w:rFonts w:ascii="Comic Sans MS" w:hAnsi="Comic Sans MS"/>
            <w:sz w:val="20"/>
          </w:rPr>
          <w:t>dianadawson@btinternet.com</w:t>
        </w:r>
      </w:hyperlink>
      <w:r>
        <w:rPr>
          <w:rFonts w:ascii="Comic Sans MS" w:hAnsi="Comic Sans MS"/>
          <w:sz w:val="20"/>
        </w:rPr>
        <w:t xml:space="preserve">  -    </w:t>
      </w:r>
      <w:r>
        <w:rPr>
          <w:sz w:val="20"/>
        </w:rPr>
        <w:t>Tel</w:t>
      </w:r>
      <w:r>
        <w:rPr>
          <w:rFonts w:ascii="Comic Sans MS" w:hAnsi="Comic Sans MS"/>
          <w:sz w:val="20"/>
        </w:rPr>
        <w:t>:01896 756244</w:t>
      </w:r>
    </w:p>
    <w:p w14:paraId="0A4F2050" w14:textId="77777777" w:rsidR="00000000" w:rsidRDefault="00200B96">
      <w:r>
        <w:rPr>
          <w:rFonts w:ascii="Comic Sans MS" w:hAnsi="Comic Sans MS"/>
          <w:sz w:val="20"/>
        </w:rPr>
        <w:t>_______________________________________________________</w:t>
      </w:r>
      <w:r>
        <w:rPr>
          <w:rFonts w:ascii="Comic Sans MS" w:hAnsi="Comic Sans MS"/>
          <w:sz w:val="20"/>
        </w:rPr>
        <w:t>_____</w:t>
      </w:r>
    </w:p>
    <w:p w14:paraId="18975BC8" w14:textId="77777777" w:rsidR="00000000" w:rsidRDefault="00200B96">
      <w:pPr>
        <w:pStyle w:val="Heading2"/>
        <w:rPr>
          <w:sz w:val="36"/>
        </w:rPr>
      </w:pPr>
      <w:r>
        <w:rPr>
          <w:sz w:val="36"/>
        </w:rPr>
        <w:t>Rollin’ In My Sweet Baby’s Arms</w:t>
      </w:r>
    </w:p>
    <w:p w14:paraId="01A8BC69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4-wall 64 </w:t>
      </w:r>
      <w:proofErr w:type="gramStart"/>
      <w:r>
        <w:rPr>
          <w:rFonts w:ascii="Comic Sans MS" w:hAnsi="Comic Sans MS"/>
          <w:sz w:val="20"/>
        </w:rPr>
        <w:t>count  CW</w:t>
      </w:r>
      <w:proofErr w:type="gramEnd"/>
      <w:r>
        <w:rPr>
          <w:rFonts w:ascii="Comic Sans MS" w:hAnsi="Comic Sans MS"/>
          <w:sz w:val="20"/>
        </w:rPr>
        <w:t xml:space="preserve"> direction,  Intermediate Line Dance,  Choreographed by Diana Dawson (April 2008)</w:t>
      </w:r>
    </w:p>
    <w:p w14:paraId="4150B6D3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Choreographed to “Rolling In My Sweet Baby’s Arms” by Boxcar Willie (138</w:t>
      </w:r>
      <w:proofErr w:type="gramStart"/>
      <w:r>
        <w:rPr>
          <w:rFonts w:ascii="Comic Sans MS" w:hAnsi="Comic Sans MS"/>
          <w:sz w:val="20"/>
        </w:rPr>
        <w:t>bpm )</w:t>
      </w:r>
      <w:proofErr w:type="gramEnd"/>
      <w:r>
        <w:rPr>
          <w:rFonts w:ascii="Comic Sans MS" w:hAnsi="Comic Sans MS"/>
          <w:sz w:val="20"/>
        </w:rPr>
        <w:t xml:space="preserve">  </w:t>
      </w:r>
    </w:p>
    <w:p w14:paraId="50829CB6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CD: </w:t>
      </w:r>
      <w:proofErr w:type="gramStart"/>
      <w:r>
        <w:rPr>
          <w:rFonts w:ascii="Comic Sans MS" w:hAnsi="Comic Sans MS"/>
          <w:sz w:val="20"/>
        </w:rPr>
        <w:t>Trucker’s  Greatest</w:t>
      </w:r>
      <w:proofErr w:type="gramEnd"/>
      <w:r>
        <w:rPr>
          <w:rFonts w:ascii="Comic Sans MS" w:hAnsi="Comic Sans MS"/>
          <w:sz w:val="20"/>
        </w:rPr>
        <w:t xml:space="preserve"> Hits, also av</w:t>
      </w:r>
      <w:r>
        <w:rPr>
          <w:rFonts w:ascii="Comic Sans MS" w:hAnsi="Comic Sans MS"/>
          <w:sz w:val="20"/>
        </w:rPr>
        <w:t>ailable on iTunes  (16 count intro – Weight on left ready to begin)</w:t>
      </w:r>
    </w:p>
    <w:p w14:paraId="3DC2D22D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(also recorded by many other artists – tempo and intro may vary – start on main vocals)</w:t>
      </w:r>
    </w:p>
    <w:p w14:paraId="7605DCF0" w14:textId="77777777" w:rsidR="00000000" w:rsidRDefault="00200B96">
      <w:pPr>
        <w:rPr>
          <w:rFonts w:ascii="Comic Sans MS" w:hAnsi="Comic Sans MS"/>
          <w:sz w:val="20"/>
        </w:rPr>
      </w:pPr>
    </w:p>
    <w:p w14:paraId="59F9E629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1</w:t>
      </w:r>
      <w:r>
        <w:rPr>
          <w:rFonts w:ascii="Comic Sans MS" w:hAnsi="Comic Sans MS"/>
          <w:sz w:val="20"/>
        </w:rPr>
        <w:tab/>
        <w:t>ROLLING VINE RIGHT, TOUCH, SIDE - TOUCH x2</w:t>
      </w:r>
    </w:p>
    <w:p w14:paraId="62FFA037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1-2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Turn right foot ¼ </w:t>
      </w:r>
      <w:proofErr w:type="gramStart"/>
      <w:r>
        <w:rPr>
          <w:rFonts w:ascii="Comic Sans MS" w:hAnsi="Comic Sans MS"/>
          <w:sz w:val="18"/>
        </w:rPr>
        <w:t>right,  make</w:t>
      </w:r>
      <w:proofErr w:type="gramEnd"/>
      <w:r>
        <w:rPr>
          <w:rFonts w:ascii="Comic Sans MS" w:hAnsi="Comic Sans MS"/>
          <w:sz w:val="18"/>
        </w:rPr>
        <w:t xml:space="preserve"> ½ turn rig</w:t>
      </w:r>
      <w:r>
        <w:rPr>
          <w:rFonts w:ascii="Comic Sans MS" w:hAnsi="Comic Sans MS"/>
          <w:sz w:val="18"/>
        </w:rPr>
        <w:t xml:space="preserve">ht stepping back on left  </w:t>
      </w:r>
    </w:p>
    <w:p w14:paraId="03B23859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3-4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Make ¼ turn right stepping right to right side, touch left next to right [12:00]</w:t>
      </w:r>
    </w:p>
    <w:p w14:paraId="6728640E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(Easy/non turning Option – steps 1-4 above – simple Grapevine Right, Touch)</w:t>
      </w:r>
    </w:p>
    <w:p w14:paraId="13934FFF" w14:textId="77777777" w:rsidR="00000000" w:rsidRDefault="00200B96">
      <w:pPr>
        <w:numPr>
          <w:ilvl w:val="1"/>
          <w:numId w:val="18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left to left side, touch right next to left</w:t>
      </w:r>
    </w:p>
    <w:p w14:paraId="15709420" w14:textId="77777777" w:rsidR="00000000" w:rsidRDefault="00200B96">
      <w:pPr>
        <w:numPr>
          <w:ilvl w:val="1"/>
          <w:numId w:val="20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right to righ</w:t>
      </w:r>
      <w:r>
        <w:rPr>
          <w:rFonts w:ascii="Comic Sans MS" w:hAnsi="Comic Sans MS"/>
          <w:sz w:val="18"/>
        </w:rPr>
        <w:t>t side, touch left next to right</w:t>
      </w:r>
    </w:p>
    <w:p w14:paraId="1AEF42BB" w14:textId="77777777" w:rsidR="00000000" w:rsidRDefault="00200B96">
      <w:pPr>
        <w:rPr>
          <w:rFonts w:ascii="Comic Sans MS" w:hAnsi="Comic Sans MS"/>
          <w:sz w:val="20"/>
        </w:rPr>
      </w:pPr>
    </w:p>
    <w:p w14:paraId="67DFAEC3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2</w:t>
      </w:r>
      <w:r>
        <w:rPr>
          <w:rFonts w:ascii="Comic Sans MS" w:hAnsi="Comic Sans MS"/>
          <w:sz w:val="20"/>
        </w:rPr>
        <w:tab/>
        <w:t xml:space="preserve">ROLLING VINE </w:t>
      </w:r>
      <w:proofErr w:type="gramStart"/>
      <w:r>
        <w:rPr>
          <w:rFonts w:ascii="Comic Sans MS" w:hAnsi="Comic Sans MS"/>
          <w:sz w:val="20"/>
        </w:rPr>
        <w:t>LEFT,  TOUCH</w:t>
      </w:r>
      <w:proofErr w:type="gramEnd"/>
      <w:r>
        <w:rPr>
          <w:rFonts w:ascii="Comic Sans MS" w:hAnsi="Comic Sans MS"/>
          <w:sz w:val="20"/>
        </w:rPr>
        <w:t>, RIGHT CHASSE, 1/4 TURN LEFT CHASSE</w:t>
      </w:r>
    </w:p>
    <w:p w14:paraId="0B405CD7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1-2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 xml:space="preserve">Turn left foot ¼ </w:t>
      </w:r>
      <w:proofErr w:type="gramStart"/>
      <w:r>
        <w:rPr>
          <w:rFonts w:ascii="Comic Sans MS" w:hAnsi="Comic Sans MS"/>
          <w:sz w:val="18"/>
        </w:rPr>
        <w:t>left,  make</w:t>
      </w:r>
      <w:proofErr w:type="gramEnd"/>
      <w:r>
        <w:rPr>
          <w:rFonts w:ascii="Comic Sans MS" w:hAnsi="Comic Sans MS"/>
          <w:sz w:val="18"/>
        </w:rPr>
        <w:t xml:space="preserve"> ½ turn left stepping back on right  </w:t>
      </w:r>
    </w:p>
    <w:p w14:paraId="3F364A18" w14:textId="77777777" w:rsidR="00000000" w:rsidRDefault="00200B96">
      <w:pPr>
        <w:numPr>
          <w:ilvl w:val="1"/>
          <w:numId w:val="15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Make ¼ turn left stepping left to left side, touch right next to left  [12:00]</w:t>
      </w:r>
    </w:p>
    <w:p w14:paraId="20C55815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(Easy non-turning Option – steps 1-4 above – simple Grapevine Left, Touch)</w:t>
      </w:r>
    </w:p>
    <w:p w14:paraId="4DD0DD8B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5&amp;6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to right side, step left next to right, step right to right side</w:t>
      </w:r>
    </w:p>
    <w:p w14:paraId="60CFF503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7&amp;8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Make ¼ turn left stepping left to left side, step right next to left, step left to left side [9</w:t>
      </w:r>
      <w:r>
        <w:rPr>
          <w:rFonts w:ascii="Comic Sans MS" w:hAnsi="Comic Sans MS"/>
          <w:sz w:val="18"/>
        </w:rPr>
        <w:t>:00]</w:t>
      </w:r>
    </w:p>
    <w:p w14:paraId="24F753ED" w14:textId="77777777" w:rsidR="00000000" w:rsidRDefault="00200B96">
      <w:pPr>
        <w:rPr>
          <w:rFonts w:ascii="Comic Sans MS" w:hAnsi="Comic Sans MS"/>
          <w:sz w:val="18"/>
        </w:rPr>
      </w:pPr>
    </w:p>
    <w:p w14:paraId="3F5B6AC9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3</w:t>
      </w:r>
      <w:r>
        <w:rPr>
          <w:rFonts w:ascii="Comic Sans MS" w:hAnsi="Comic Sans MS"/>
          <w:sz w:val="20"/>
        </w:rPr>
        <w:tab/>
        <w:t>STROLL FORWARD, KICK, STROLL BACK, BALL CHANGE</w:t>
      </w:r>
    </w:p>
    <w:p w14:paraId="311C89FF" w14:textId="77777777" w:rsidR="00000000" w:rsidRDefault="00200B96">
      <w:pPr>
        <w:numPr>
          <w:ilvl w:val="3"/>
          <w:numId w:val="16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Walk forward on right, left, right, kick left forward</w:t>
      </w:r>
    </w:p>
    <w:p w14:paraId="2EE6C179" w14:textId="77777777" w:rsidR="00000000" w:rsidRDefault="00200B96">
      <w:pPr>
        <w:numPr>
          <w:ilvl w:val="2"/>
          <w:numId w:val="21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Step back on left,  step back on right,  step back on left, </w:t>
      </w:r>
    </w:p>
    <w:p w14:paraId="6598FD85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&amp;8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next to left, step left next to right (weight onto left)</w:t>
      </w:r>
    </w:p>
    <w:p w14:paraId="3942CADB" w14:textId="77777777" w:rsidR="00000000" w:rsidRDefault="00200B96">
      <w:pPr>
        <w:rPr>
          <w:rFonts w:ascii="Comic Sans MS" w:hAnsi="Comic Sans MS"/>
          <w:sz w:val="18"/>
        </w:rPr>
      </w:pPr>
    </w:p>
    <w:p w14:paraId="526D10D8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</w:t>
      </w:r>
      <w:r>
        <w:rPr>
          <w:rFonts w:ascii="Comic Sans MS" w:hAnsi="Comic Sans MS"/>
          <w:sz w:val="20"/>
        </w:rPr>
        <w:t>on 4</w:t>
      </w:r>
      <w:r>
        <w:rPr>
          <w:rFonts w:ascii="Comic Sans MS" w:hAnsi="Comic Sans MS"/>
          <w:sz w:val="20"/>
        </w:rPr>
        <w:tab/>
        <w:t>MONTEREY 1/2 TURN x2</w:t>
      </w:r>
    </w:p>
    <w:p w14:paraId="3D2C0DC7" w14:textId="77777777" w:rsidR="00000000" w:rsidRDefault="00200B96">
      <w:pPr>
        <w:numPr>
          <w:ilvl w:val="1"/>
          <w:numId w:val="17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Point right to right side, make ½ turn right stepping right next to left [3:00]</w:t>
      </w:r>
    </w:p>
    <w:p w14:paraId="5E1966EE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3-4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Point left to left side, step left next to right</w:t>
      </w:r>
    </w:p>
    <w:p w14:paraId="0F8E97EC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5-6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Point right to right side, make ½ turn right stepping right next to left  [9:00]</w:t>
      </w:r>
    </w:p>
    <w:p w14:paraId="6C66FBF1" w14:textId="77777777" w:rsidR="00000000" w:rsidRDefault="00200B96">
      <w:pPr>
        <w:numPr>
          <w:ilvl w:val="1"/>
          <w:numId w:val="22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Point left</w:t>
      </w:r>
      <w:r>
        <w:rPr>
          <w:rFonts w:ascii="Comic Sans MS" w:hAnsi="Comic Sans MS"/>
          <w:sz w:val="18"/>
        </w:rPr>
        <w:t xml:space="preserve"> to left side, step left next to right</w:t>
      </w:r>
    </w:p>
    <w:p w14:paraId="45DC4A21" w14:textId="77777777" w:rsidR="00000000" w:rsidRDefault="00200B96">
      <w:pPr>
        <w:rPr>
          <w:rFonts w:ascii="Comic Sans MS" w:hAnsi="Comic Sans MS"/>
          <w:sz w:val="18"/>
        </w:rPr>
      </w:pPr>
    </w:p>
    <w:p w14:paraId="2F14BE50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5</w:t>
      </w:r>
      <w:r>
        <w:rPr>
          <w:rFonts w:ascii="Comic Sans MS" w:hAnsi="Comic Sans MS"/>
          <w:sz w:val="20"/>
        </w:rPr>
        <w:tab/>
        <w:t>RIGHT CHASSE, BACK, ROCK, 3/4 TURN RIGHT, STEP, STEP</w:t>
      </w:r>
    </w:p>
    <w:p w14:paraId="49D5D33C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1&amp;2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to right side, step left next to right, step right to right side</w:t>
      </w:r>
    </w:p>
    <w:p w14:paraId="2B158C46" w14:textId="77777777" w:rsidR="00000000" w:rsidRDefault="00200B96">
      <w:pPr>
        <w:numPr>
          <w:ilvl w:val="1"/>
          <w:numId w:val="1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left back and behind right, recover forward onto right</w:t>
      </w:r>
    </w:p>
    <w:p w14:paraId="74B32D59" w14:textId="77777777" w:rsidR="00000000" w:rsidRDefault="00200B96">
      <w:pPr>
        <w:numPr>
          <w:ilvl w:val="1"/>
          <w:numId w:val="2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 xml:space="preserve">Make ¼ turn </w:t>
      </w:r>
      <w:r>
        <w:rPr>
          <w:rFonts w:ascii="Comic Sans MS" w:hAnsi="Comic Sans MS"/>
          <w:sz w:val="18"/>
        </w:rPr>
        <w:t>right stepping back on left,  make ½ turn right stepping forward onto right[6:00]</w:t>
      </w:r>
    </w:p>
    <w:p w14:paraId="18DF99F5" w14:textId="77777777" w:rsidR="00000000" w:rsidRDefault="00200B96">
      <w:pPr>
        <w:numPr>
          <w:ilvl w:val="1"/>
          <w:numId w:val="3"/>
        </w:numPr>
        <w:rPr>
          <w:rFonts w:ascii="Comic Sans MS" w:hAnsi="Comic Sans MS"/>
          <w:sz w:val="20"/>
        </w:rPr>
      </w:pPr>
      <w:r>
        <w:rPr>
          <w:rFonts w:ascii="Comic Sans MS" w:hAnsi="Comic Sans MS"/>
          <w:sz w:val="18"/>
        </w:rPr>
        <w:t xml:space="preserve">Step forward on left, step forward on right  </w:t>
      </w:r>
    </w:p>
    <w:p w14:paraId="552211C3" w14:textId="77777777" w:rsidR="00000000" w:rsidRDefault="00200B96">
      <w:pPr>
        <w:rPr>
          <w:rFonts w:ascii="Comic Sans MS" w:hAnsi="Comic Sans MS"/>
          <w:sz w:val="18"/>
        </w:rPr>
      </w:pPr>
    </w:p>
    <w:p w14:paraId="171043CE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6</w:t>
      </w:r>
      <w:r>
        <w:rPr>
          <w:rFonts w:ascii="Comic Sans MS" w:hAnsi="Comic Sans MS"/>
          <w:sz w:val="20"/>
        </w:rPr>
        <w:tab/>
        <w:t xml:space="preserve">LEFT FORWARD, ROCK, COASTER STEP, STEP, PIVOT ½ TURN LEFT, STOMP x2 </w:t>
      </w:r>
    </w:p>
    <w:p w14:paraId="6605E0C5" w14:textId="77777777" w:rsidR="00000000" w:rsidRDefault="00200B96">
      <w:pPr>
        <w:numPr>
          <w:ilvl w:val="1"/>
          <w:numId w:val="4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forward onto left foot, recover back onto r</w:t>
      </w:r>
      <w:r>
        <w:rPr>
          <w:rFonts w:ascii="Comic Sans MS" w:hAnsi="Comic Sans MS"/>
          <w:sz w:val="18"/>
        </w:rPr>
        <w:t>ight foot</w:t>
      </w:r>
    </w:p>
    <w:p w14:paraId="0A8CC27B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3&amp;4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back on left, step right next to left, step forward on left</w:t>
      </w:r>
    </w:p>
    <w:p w14:paraId="550DA526" w14:textId="77777777" w:rsidR="00000000" w:rsidRDefault="00200B96">
      <w:pPr>
        <w:numPr>
          <w:ilvl w:val="1"/>
          <w:numId w:val="5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forward on right foot, pivot ½ turn left (weight onto left)  [12:00]</w:t>
      </w:r>
    </w:p>
    <w:p w14:paraId="0785930D" w14:textId="77777777" w:rsidR="00000000" w:rsidRDefault="00200B96">
      <w:pPr>
        <w:numPr>
          <w:ilvl w:val="1"/>
          <w:numId w:val="6"/>
        </w:numPr>
        <w:rPr>
          <w:rFonts w:ascii="Comic Sans MS" w:hAnsi="Comic Sans MS"/>
          <w:sz w:val="20"/>
        </w:rPr>
      </w:pPr>
      <w:r>
        <w:rPr>
          <w:rFonts w:ascii="Comic Sans MS" w:hAnsi="Comic Sans MS"/>
          <w:sz w:val="18"/>
        </w:rPr>
        <w:t>Stomp right foot in place, stomp left foot in place</w:t>
      </w:r>
    </w:p>
    <w:p w14:paraId="2A6710F2" w14:textId="77777777" w:rsidR="00000000" w:rsidRDefault="00200B96">
      <w:pPr>
        <w:rPr>
          <w:rFonts w:ascii="Comic Sans MS" w:hAnsi="Comic Sans MS"/>
          <w:sz w:val="18"/>
        </w:rPr>
      </w:pPr>
    </w:p>
    <w:p w14:paraId="4F01E8BB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7</w:t>
      </w:r>
      <w:r>
        <w:rPr>
          <w:rFonts w:ascii="Comic Sans MS" w:hAnsi="Comic Sans MS"/>
          <w:sz w:val="20"/>
        </w:rPr>
        <w:tab/>
        <w:t xml:space="preserve">RIGHT CHASSE, BACK, ROCK, LEFT CHASSE, </w:t>
      </w:r>
      <w:r>
        <w:rPr>
          <w:rFonts w:ascii="Comic Sans MS" w:hAnsi="Comic Sans MS"/>
          <w:sz w:val="20"/>
        </w:rPr>
        <w:t>BACK, ROCK</w:t>
      </w:r>
    </w:p>
    <w:p w14:paraId="174A3F74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1&amp;2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right to right side, step left next to right, step right to right side</w:t>
      </w:r>
    </w:p>
    <w:p w14:paraId="1670FFBD" w14:textId="77777777" w:rsidR="00000000" w:rsidRDefault="00200B96">
      <w:pPr>
        <w:numPr>
          <w:ilvl w:val="1"/>
          <w:numId w:val="9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left back and behind right, recover forward onto right</w:t>
      </w:r>
    </w:p>
    <w:p w14:paraId="080FAACA" w14:textId="77777777" w:rsidR="00000000" w:rsidRDefault="00200B96">
      <w:p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5&amp;6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Step left to left side, step right next to left,  step left to left side</w:t>
      </w:r>
    </w:p>
    <w:p w14:paraId="5C17B28A" w14:textId="77777777" w:rsidR="00000000" w:rsidRDefault="00200B96">
      <w:pPr>
        <w:numPr>
          <w:ilvl w:val="1"/>
          <w:numId w:val="10"/>
        </w:numPr>
        <w:rPr>
          <w:rFonts w:ascii="Comic Sans MS" w:hAnsi="Comic Sans MS"/>
          <w:sz w:val="20"/>
        </w:rPr>
      </w:pPr>
      <w:r>
        <w:rPr>
          <w:rFonts w:ascii="Comic Sans MS" w:hAnsi="Comic Sans MS"/>
          <w:sz w:val="18"/>
        </w:rPr>
        <w:t>Step right back and behind</w:t>
      </w:r>
      <w:r>
        <w:rPr>
          <w:rFonts w:ascii="Comic Sans MS" w:hAnsi="Comic Sans MS"/>
          <w:sz w:val="18"/>
        </w:rPr>
        <w:t xml:space="preserve"> left, recover forward onto left</w:t>
      </w:r>
    </w:p>
    <w:p w14:paraId="142949F4" w14:textId="77777777" w:rsidR="00000000" w:rsidRDefault="00200B96">
      <w:pPr>
        <w:rPr>
          <w:rFonts w:ascii="Comic Sans MS" w:hAnsi="Comic Sans MS"/>
          <w:sz w:val="18"/>
        </w:rPr>
      </w:pPr>
    </w:p>
    <w:p w14:paraId="0F06C5BF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Section 8</w:t>
      </w:r>
      <w:r>
        <w:rPr>
          <w:rFonts w:ascii="Comic Sans MS" w:hAnsi="Comic Sans MS"/>
          <w:sz w:val="20"/>
        </w:rPr>
        <w:tab/>
        <w:t>HEEL TAP, TOE BACK, 1/4 TURN, POINT, JAZZBOX, TOUCH</w:t>
      </w:r>
    </w:p>
    <w:p w14:paraId="11DCFB65" w14:textId="77777777" w:rsidR="00000000" w:rsidRDefault="00200B96">
      <w:pPr>
        <w:numPr>
          <w:ilvl w:val="1"/>
          <w:numId w:val="11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Tap right heel forward, touch right toe back</w:t>
      </w:r>
    </w:p>
    <w:p w14:paraId="65A4FE59" w14:textId="77777777" w:rsidR="00000000" w:rsidRDefault="00200B96">
      <w:pPr>
        <w:numPr>
          <w:ilvl w:val="1"/>
          <w:numId w:val="12"/>
        </w:numPr>
        <w:rPr>
          <w:rFonts w:ascii="Comic Sans MS" w:hAnsi="Comic Sans MS"/>
          <w:sz w:val="18"/>
        </w:rPr>
      </w:pPr>
      <w:r>
        <w:rPr>
          <w:rFonts w:ascii="Comic Sans MS" w:hAnsi="Comic Sans MS"/>
          <w:sz w:val="18"/>
        </w:rPr>
        <w:t>Step right foot forward making ¼ turn right, point left out to left side  [3:00]</w:t>
      </w:r>
    </w:p>
    <w:p w14:paraId="05BE8011" w14:textId="77777777" w:rsidR="00000000" w:rsidRDefault="00200B9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18"/>
        </w:rPr>
        <w:t>5-6-7-8</w:t>
      </w:r>
      <w:r>
        <w:rPr>
          <w:rFonts w:ascii="Comic Sans MS" w:hAnsi="Comic Sans MS"/>
          <w:sz w:val="18"/>
        </w:rPr>
        <w:tab/>
      </w:r>
      <w:r>
        <w:rPr>
          <w:rFonts w:ascii="Comic Sans MS" w:hAnsi="Comic Sans MS"/>
          <w:sz w:val="18"/>
        </w:rPr>
        <w:tab/>
        <w:t>Cross left over right, st</w:t>
      </w:r>
      <w:r>
        <w:rPr>
          <w:rFonts w:ascii="Comic Sans MS" w:hAnsi="Comic Sans MS"/>
          <w:sz w:val="18"/>
        </w:rPr>
        <w:t>ep back on right, step left to left side, touch right next to left</w:t>
      </w:r>
      <w:r>
        <w:rPr>
          <w:rFonts w:ascii="Comic Sans MS" w:hAnsi="Comic Sans MS"/>
          <w:sz w:val="20"/>
        </w:rPr>
        <w:t xml:space="preserve"> </w:t>
      </w:r>
    </w:p>
    <w:p w14:paraId="7843B695" w14:textId="77777777" w:rsidR="00200B96" w:rsidRDefault="00200B96">
      <w:pPr>
        <w:rPr>
          <w:rFonts w:ascii="Comic Sans MS" w:hAnsi="Comic Sans MS"/>
          <w:sz w:val="48"/>
        </w:rPr>
      </w:pPr>
      <w:r>
        <w:rPr>
          <w:rFonts w:ascii="Comic Sans MS" w:hAnsi="Comic Sans MS"/>
          <w:sz w:val="20"/>
        </w:rPr>
        <w:t>Begin again</w:t>
      </w:r>
    </w:p>
    <w:sectPr w:rsidR="00200B96">
      <w:pgSz w:w="11906" w:h="16838"/>
      <w:pgMar w:top="360" w:right="92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6317"/>
    <w:multiLevelType w:val="multilevel"/>
    <w:tmpl w:val="8512942E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D3308CD"/>
    <w:multiLevelType w:val="multilevel"/>
    <w:tmpl w:val="C59457A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4"/>
      <w:numFmt w:val="decimal"/>
      <w:lvlText w:val="%1-%2-%3-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42A531E"/>
    <w:multiLevelType w:val="multilevel"/>
    <w:tmpl w:val="002ABEAE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4AE10D1"/>
    <w:multiLevelType w:val="multilevel"/>
    <w:tmpl w:val="A85C4778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8C4CA7"/>
    <w:multiLevelType w:val="multilevel"/>
    <w:tmpl w:val="BD7A8656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59775FB"/>
    <w:multiLevelType w:val="multilevel"/>
    <w:tmpl w:val="F6C6BA96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1AD64796"/>
    <w:multiLevelType w:val="multilevel"/>
    <w:tmpl w:val="0DB6575C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12116AB"/>
    <w:multiLevelType w:val="multilevel"/>
    <w:tmpl w:val="C0F4C626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5B259B9"/>
    <w:multiLevelType w:val="multilevel"/>
    <w:tmpl w:val="A86CBB9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8796848"/>
    <w:multiLevelType w:val="multilevel"/>
    <w:tmpl w:val="CAA24692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sz w:val="18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  <w:sz w:val="18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  <w:sz w:val="18"/>
      </w:rPr>
    </w:lvl>
    <w:lvl w:ilvl="4">
      <w:start w:val="1"/>
      <w:numFmt w:val="decimal"/>
      <w:lvlText w:val="%1-%2.%3.%4.%5"/>
      <w:lvlJc w:val="left"/>
      <w:pPr>
        <w:tabs>
          <w:tab w:val="num" w:pos="2880"/>
        </w:tabs>
        <w:ind w:left="2880" w:hanging="2880"/>
      </w:pPr>
      <w:rPr>
        <w:rFonts w:hint="default"/>
        <w:sz w:val="18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3240"/>
      </w:pPr>
      <w:rPr>
        <w:rFonts w:hint="default"/>
        <w:sz w:val="18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3960"/>
      </w:pPr>
      <w:rPr>
        <w:rFonts w:hint="default"/>
        <w:sz w:val="18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4320"/>
      </w:pPr>
      <w:rPr>
        <w:rFonts w:hint="default"/>
        <w:sz w:val="18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4680"/>
      </w:pPr>
      <w:rPr>
        <w:rFonts w:hint="default"/>
        <w:sz w:val="18"/>
      </w:rPr>
    </w:lvl>
  </w:abstractNum>
  <w:abstractNum w:abstractNumId="10" w15:restartNumberingAfterBreak="0">
    <w:nsid w:val="35E37370"/>
    <w:multiLevelType w:val="multilevel"/>
    <w:tmpl w:val="CDA0046C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99E1ACE"/>
    <w:multiLevelType w:val="multilevel"/>
    <w:tmpl w:val="F72293BC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A0D3D63"/>
    <w:multiLevelType w:val="multilevel"/>
    <w:tmpl w:val="95904382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473041F2"/>
    <w:multiLevelType w:val="multilevel"/>
    <w:tmpl w:val="63145B1E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55887C73"/>
    <w:multiLevelType w:val="multilevel"/>
    <w:tmpl w:val="5546D49A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59DA526B"/>
    <w:multiLevelType w:val="multilevel"/>
    <w:tmpl w:val="3094FA2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61B229E1"/>
    <w:multiLevelType w:val="multilevel"/>
    <w:tmpl w:val="D02EF35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62CE54BD"/>
    <w:multiLevelType w:val="multilevel"/>
    <w:tmpl w:val="1F987C8A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66592102"/>
    <w:multiLevelType w:val="multilevel"/>
    <w:tmpl w:val="EE6A04D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7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897255"/>
    <w:multiLevelType w:val="multilevel"/>
    <w:tmpl w:val="D49CE0E8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70B1069C"/>
    <w:multiLevelType w:val="multilevel"/>
    <w:tmpl w:val="7EE8FA4A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71BD361E"/>
    <w:multiLevelType w:val="multilevel"/>
    <w:tmpl w:val="988CDCF2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7"/>
  </w:num>
  <w:num w:numId="3">
    <w:abstractNumId w:val="4"/>
  </w:num>
  <w:num w:numId="4">
    <w:abstractNumId w:val="2"/>
  </w:num>
  <w:num w:numId="5">
    <w:abstractNumId w:val="13"/>
  </w:num>
  <w:num w:numId="6">
    <w:abstractNumId w:val="21"/>
  </w:num>
  <w:num w:numId="7">
    <w:abstractNumId w:val="14"/>
  </w:num>
  <w:num w:numId="8">
    <w:abstractNumId w:val="15"/>
  </w:num>
  <w:num w:numId="9">
    <w:abstractNumId w:val="10"/>
  </w:num>
  <w:num w:numId="10">
    <w:abstractNumId w:val="20"/>
  </w:num>
  <w:num w:numId="11">
    <w:abstractNumId w:val="11"/>
  </w:num>
  <w:num w:numId="12">
    <w:abstractNumId w:val="0"/>
  </w:num>
  <w:num w:numId="13">
    <w:abstractNumId w:val="8"/>
  </w:num>
  <w:num w:numId="14">
    <w:abstractNumId w:val="12"/>
  </w:num>
  <w:num w:numId="15">
    <w:abstractNumId w:val="3"/>
  </w:num>
  <w:num w:numId="16">
    <w:abstractNumId w:val="1"/>
  </w:num>
  <w:num w:numId="17">
    <w:abstractNumId w:val="6"/>
  </w:num>
  <w:num w:numId="18">
    <w:abstractNumId w:val="16"/>
  </w:num>
  <w:num w:numId="19">
    <w:abstractNumId w:val="9"/>
  </w:num>
  <w:num w:numId="20">
    <w:abstractNumId w:val="7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D9"/>
    <w:rsid w:val="00200B96"/>
    <w:rsid w:val="00B5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5454C"/>
  <w15:chartTrackingRefBased/>
  <w15:docId w15:val="{8EDE968B-0819-43EB-9434-3CAA2189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radley Hand ITC" w:hAnsi="Bradley Hand ITC"/>
      <w:b/>
      <w:bCs/>
      <w:sz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dawson@btinternet.com" TargetMode="External"/><Relationship Id="rId5" Type="http://schemas.openxmlformats.org/officeDocument/2006/relationships/hyperlink" Target="http://www.dianadawson.uk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Templates\Stepsheet%20header%20200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Stepsheet header 2008.dot</Template>
  <TotalTime>0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Line Dancing With Diana Dawson</vt:lpstr>
    </vt:vector>
  </TitlesOfParts>
  <Company/>
  <LinksUpToDate>false</LinksUpToDate>
  <CharactersWithSpaces>3402</CharactersWithSpaces>
  <SharedDoc>false</SharedDoc>
  <HLinks>
    <vt:vector size="12" baseType="variant">
      <vt:variant>
        <vt:i4>5439607</vt:i4>
      </vt:variant>
      <vt:variant>
        <vt:i4>3</vt:i4>
      </vt:variant>
      <vt:variant>
        <vt:i4>0</vt:i4>
      </vt:variant>
      <vt:variant>
        <vt:i4>5</vt:i4>
      </vt:variant>
      <vt:variant>
        <vt:lpwstr>mailto:dianadawson@btinternet.com</vt:lpwstr>
      </vt:variant>
      <vt:variant>
        <vt:lpwstr/>
      </vt:variant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http://www.dianadawson.uk/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Dancing With Diana Dawson</dc:title>
  <dc:subject/>
  <dc:creator>User</dc:creator>
  <cp:keywords/>
  <dc:description/>
  <cp:lastModifiedBy>Diana Dawson</cp:lastModifiedBy>
  <cp:revision>2</cp:revision>
  <cp:lastPrinted>2008-04-05T13:44:00Z</cp:lastPrinted>
  <dcterms:created xsi:type="dcterms:W3CDTF">2020-11-02T16:34:00Z</dcterms:created>
  <dcterms:modified xsi:type="dcterms:W3CDTF">2020-11-02T16:34:00Z</dcterms:modified>
</cp:coreProperties>
</file>