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139DE1" w14:textId="77777777" w:rsidR="00000000" w:rsidRDefault="00A53E66">
      <w:pPr>
        <w:pStyle w:val="Heading1"/>
        <w:jc w:val="left"/>
        <w:rPr>
          <w:rFonts w:ascii="Kristen ITC" w:hAnsi="Kristen ITC"/>
          <w:i w:val="0"/>
          <w:iCs w:val="0"/>
          <w:color w:val="4D4D4D"/>
          <w:sz w:val="44"/>
        </w:rPr>
      </w:pPr>
      <w:r>
        <w:rPr>
          <w:rFonts w:ascii="Kristen ITC" w:hAnsi="Kristen ITC"/>
          <w:i w:val="0"/>
          <w:iCs w:val="0"/>
          <w:color w:val="4D4D4D"/>
          <w:sz w:val="44"/>
        </w:rPr>
        <w:t>Line Dancing with Diana Dawson</w:t>
      </w:r>
    </w:p>
    <w:p w14:paraId="209C8AD8" w14:textId="77777777" w:rsidR="00000000" w:rsidRDefault="00A53E66">
      <w:pPr>
        <w:rPr>
          <w:rFonts w:ascii="Comic Sans MS" w:hAnsi="Comic Sans MS"/>
          <w:sz w:val="20"/>
        </w:rPr>
      </w:pPr>
      <w:hyperlink r:id="rId5" w:history="1">
        <w:r>
          <w:rPr>
            <w:rStyle w:val="Hyperlink"/>
            <w:rFonts w:ascii="Comic Sans MS" w:hAnsi="Comic Sans MS"/>
            <w:sz w:val="20"/>
            <w:u w:val="none"/>
          </w:rPr>
          <w:t>www.dianadawson.uk</w:t>
        </w:r>
      </w:hyperlink>
      <w:r>
        <w:rPr>
          <w:rFonts w:ascii="Comic Sans MS" w:hAnsi="Comic Sans MS"/>
          <w:sz w:val="20"/>
        </w:rPr>
        <w:t xml:space="preserve">   -    </w:t>
      </w:r>
      <w:hyperlink r:id="rId6" w:history="1">
        <w:r>
          <w:rPr>
            <w:rStyle w:val="Hyperlink"/>
            <w:rFonts w:ascii="Comic Sans MS" w:hAnsi="Comic Sans MS"/>
            <w:sz w:val="20"/>
            <w:u w:val="none"/>
          </w:rPr>
          <w:t>dianadawson@btinternet.com</w:t>
        </w:r>
      </w:hyperlink>
      <w:r>
        <w:rPr>
          <w:rFonts w:ascii="Comic Sans MS" w:hAnsi="Comic Sans MS"/>
          <w:sz w:val="20"/>
        </w:rPr>
        <w:t xml:space="preserve">  -    </w:t>
      </w:r>
      <w:r>
        <w:rPr>
          <w:sz w:val="20"/>
        </w:rPr>
        <w:t>Tel</w:t>
      </w:r>
      <w:r>
        <w:rPr>
          <w:rFonts w:ascii="Comic Sans MS" w:hAnsi="Comic Sans MS"/>
          <w:sz w:val="20"/>
        </w:rPr>
        <w:t>:01896 756244</w:t>
      </w:r>
    </w:p>
    <w:p w14:paraId="30874C99" w14:textId="77777777" w:rsidR="00000000" w:rsidRDefault="00A53E66">
      <w:r>
        <w:rPr>
          <w:rFonts w:ascii="Comic Sans MS" w:hAnsi="Comic Sans MS"/>
          <w:sz w:val="20"/>
        </w:rPr>
        <w:t>_______________________________________________________</w:t>
      </w:r>
      <w:r>
        <w:rPr>
          <w:rFonts w:ascii="Comic Sans MS" w:hAnsi="Comic Sans MS"/>
          <w:sz w:val="20"/>
        </w:rPr>
        <w:t>___</w:t>
      </w:r>
    </w:p>
    <w:p w14:paraId="51925209" w14:textId="77777777" w:rsidR="00000000" w:rsidRDefault="00A53E66">
      <w:pPr>
        <w:pStyle w:val="Heading1"/>
        <w:jc w:val="left"/>
        <w:rPr>
          <w:rFonts w:ascii="Comic Sans MS" w:hAnsi="Comic Sans MS"/>
          <w:i w:val="0"/>
          <w:iCs w:val="0"/>
          <w:sz w:val="36"/>
        </w:rPr>
      </w:pPr>
      <w:proofErr w:type="spellStart"/>
      <w:r>
        <w:rPr>
          <w:rFonts w:ascii="Comic Sans MS" w:hAnsi="Comic Sans MS"/>
          <w:i w:val="0"/>
          <w:iCs w:val="0"/>
          <w:sz w:val="36"/>
        </w:rPr>
        <w:t>Terlingua</w:t>
      </w:r>
      <w:proofErr w:type="spellEnd"/>
      <w:r>
        <w:rPr>
          <w:rFonts w:ascii="Comic Sans MS" w:hAnsi="Comic Sans MS"/>
          <w:i w:val="0"/>
          <w:iCs w:val="0"/>
          <w:sz w:val="36"/>
        </w:rPr>
        <w:t xml:space="preserve"> Waltz</w:t>
      </w:r>
    </w:p>
    <w:p w14:paraId="756215E8" w14:textId="77777777" w:rsidR="00000000" w:rsidRDefault="00A53E66">
      <w:p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 xml:space="preserve">4-wall, 48 counts, intermediate, waltz line dance, CW direction  Choreographed by Diana Dawson </w:t>
      </w:r>
    </w:p>
    <w:p w14:paraId="4EEF6209" w14:textId="77777777" w:rsidR="00000000" w:rsidRDefault="00A53E66">
      <w:p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Music Suggestion: “Terlingua Sky” by Gary P Nunn (130bpm - 24 count intro – restart on wall 4)</w:t>
      </w:r>
    </w:p>
    <w:p w14:paraId="5090DDBE" w14:textId="77777777" w:rsidR="00000000" w:rsidRDefault="00A53E66">
      <w:p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 xml:space="preserve">CDs: </w:t>
      </w:r>
      <w:proofErr w:type="spellStart"/>
      <w:r>
        <w:rPr>
          <w:rFonts w:ascii="Comic Sans MS" w:hAnsi="Comic Sans MS"/>
          <w:sz w:val="20"/>
          <w:lang w:val="en-GB"/>
        </w:rPr>
        <w:t>Roadtrip</w:t>
      </w:r>
      <w:proofErr w:type="spellEnd"/>
      <w:r>
        <w:rPr>
          <w:rFonts w:ascii="Comic Sans MS" w:hAnsi="Comic Sans MS"/>
          <w:sz w:val="20"/>
          <w:lang w:val="en-GB"/>
        </w:rPr>
        <w:t xml:space="preserve"> or What I Like A bout Texas – G</w:t>
      </w:r>
      <w:r>
        <w:rPr>
          <w:rFonts w:ascii="Comic Sans MS" w:hAnsi="Comic Sans MS"/>
          <w:sz w:val="20"/>
          <w:lang w:val="en-GB"/>
        </w:rPr>
        <w:t xml:space="preserve">reatest Hits </w:t>
      </w:r>
    </w:p>
    <w:p w14:paraId="6097A022" w14:textId="77777777" w:rsidR="00000000" w:rsidRDefault="00A53E66">
      <w:p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“Sorry Dear” by The Dean Brothers CD Simply Fabulous (NO restart)</w:t>
      </w:r>
    </w:p>
    <w:p w14:paraId="33E71796" w14:textId="77777777" w:rsidR="00000000" w:rsidRDefault="00A53E66">
      <w:p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 xml:space="preserve"> or any similar medium tempo waltz</w:t>
      </w:r>
    </w:p>
    <w:p w14:paraId="4380AA29" w14:textId="77777777" w:rsidR="00000000" w:rsidRDefault="00A53E66">
      <w:pPr>
        <w:rPr>
          <w:rFonts w:ascii="Comic Sans MS" w:hAnsi="Comic Sans MS"/>
          <w:sz w:val="16"/>
          <w:lang w:val="en-GB"/>
        </w:rPr>
      </w:pPr>
    </w:p>
    <w:p w14:paraId="3A0CCA7A" w14:textId="77777777" w:rsidR="00000000" w:rsidRDefault="00A53E66">
      <w:pPr>
        <w:rPr>
          <w:rFonts w:ascii="Comic Sans MS" w:hAnsi="Comic Sans MS"/>
          <w:b/>
          <w:bCs/>
          <w:sz w:val="20"/>
          <w:lang w:val="en-GB"/>
        </w:rPr>
      </w:pPr>
      <w:r>
        <w:rPr>
          <w:rFonts w:ascii="Comic Sans MS" w:hAnsi="Comic Sans MS"/>
          <w:b/>
          <w:bCs/>
          <w:sz w:val="20"/>
          <w:lang w:val="en-GB"/>
        </w:rPr>
        <w:t>Section 1</w:t>
      </w:r>
      <w:r>
        <w:rPr>
          <w:rFonts w:ascii="Comic Sans MS" w:hAnsi="Comic Sans MS"/>
          <w:b/>
          <w:bCs/>
          <w:sz w:val="20"/>
          <w:lang w:val="en-GB"/>
        </w:rPr>
        <w:tab/>
        <w:t xml:space="preserve">LONG SIDE STEP, DRAG UP, FULL ROLLING TURN RIGHT, </w:t>
      </w:r>
    </w:p>
    <w:p w14:paraId="17C06D29" w14:textId="77777777" w:rsidR="00000000" w:rsidRDefault="00A53E66">
      <w:pPr>
        <w:numPr>
          <w:ilvl w:val="2"/>
          <w:numId w:val="1"/>
        </w:num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Long step on left to left side, drag right up to left over two counts</w:t>
      </w:r>
    </w:p>
    <w:p w14:paraId="4C287245" w14:textId="77777777" w:rsidR="00000000" w:rsidRDefault="00A53E66">
      <w:pPr>
        <w:numPr>
          <w:ilvl w:val="1"/>
          <w:numId w:val="24"/>
        </w:num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 xml:space="preserve">Make 1/4 </w:t>
      </w:r>
      <w:r>
        <w:rPr>
          <w:rFonts w:ascii="Comic Sans MS" w:hAnsi="Comic Sans MS"/>
          <w:sz w:val="20"/>
          <w:lang w:val="en-GB"/>
        </w:rPr>
        <w:t>turn right on right foot, 1/2 turn right onto left,</w:t>
      </w:r>
    </w:p>
    <w:p w14:paraId="46B499A2" w14:textId="77777777" w:rsidR="00000000" w:rsidRDefault="00A53E66">
      <w:p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6</w:t>
      </w:r>
      <w:r>
        <w:rPr>
          <w:rFonts w:ascii="Comic Sans MS" w:hAnsi="Comic Sans MS"/>
          <w:sz w:val="20"/>
          <w:lang w:val="en-GB"/>
        </w:rPr>
        <w:tab/>
      </w:r>
      <w:r>
        <w:rPr>
          <w:rFonts w:ascii="Comic Sans MS" w:hAnsi="Comic Sans MS"/>
          <w:sz w:val="20"/>
          <w:lang w:val="en-GB"/>
        </w:rPr>
        <w:tab/>
        <w:t xml:space="preserve"> 1/4 turn right stepping right to right side</w:t>
      </w:r>
    </w:p>
    <w:p w14:paraId="1976AA28" w14:textId="77777777" w:rsidR="00000000" w:rsidRDefault="00A53E66">
      <w:pPr>
        <w:rPr>
          <w:rFonts w:ascii="Comic Sans MS" w:hAnsi="Comic Sans MS"/>
          <w:sz w:val="16"/>
          <w:lang w:val="en-GB"/>
        </w:rPr>
      </w:pPr>
    </w:p>
    <w:p w14:paraId="786A6CE3" w14:textId="77777777" w:rsidR="00000000" w:rsidRDefault="00A53E66">
      <w:pPr>
        <w:pStyle w:val="Heading4"/>
      </w:pPr>
      <w:r>
        <w:t>Section 2</w:t>
      </w:r>
      <w:r>
        <w:tab/>
        <w:t>WEAVE, LONG SIDE STEP, DRAG UP</w:t>
      </w:r>
    </w:p>
    <w:p w14:paraId="25E02EB0" w14:textId="77777777" w:rsidR="00000000" w:rsidRDefault="00A53E66">
      <w:pPr>
        <w:numPr>
          <w:ilvl w:val="2"/>
          <w:numId w:val="3"/>
        </w:num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Step left over right, step right to right side, step left behind right</w:t>
      </w:r>
    </w:p>
    <w:p w14:paraId="246BD0E8" w14:textId="77777777" w:rsidR="00000000" w:rsidRDefault="00A53E66">
      <w:pPr>
        <w:numPr>
          <w:ilvl w:val="2"/>
          <w:numId w:val="4"/>
        </w:num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Long step right to right side, drag left up</w:t>
      </w:r>
      <w:r>
        <w:rPr>
          <w:rFonts w:ascii="Comic Sans MS" w:hAnsi="Comic Sans MS"/>
          <w:sz w:val="20"/>
          <w:lang w:val="en-GB"/>
        </w:rPr>
        <w:t xml:space="preserve"> to right over two counts  [12:00]</w:t>
      </w:r>
    </w:p>
    <w:p w14:paraId="573A2C3F" w14:textId="77777777" w:rsidR="00000000" w:rsidRDefault="00A53E66">
      <w:pPr>
        <w:rPr>
          <w:rFonts w:ascii="Comic Sans MS" w:hAnsi="Comic Sans MS"/>
          <w:sz w:val="16"/>
          <w:lang w:val="en-GB"/>
        </w:rPr>
      </w:pPr>
    </w:p>
    <w:p w14:paraId="6DC0502A" w14:textId="77777777" w:rsidR="00000000" w:rsidRDefault="00A53E66">
      <w:pPr>
        <w:pStyle w:val="BodyText"/>
      </w:pPr>
      <w:r>
        <w:t>Section 3</w:t>
      </w:r>
      <w:r>
        <w:tab/>
        <w:t xml:space="preserve">1 1/4 TURN FORWARD (or 1/4 TURN  WALTZ FORWARD), STEP, BACK, BACK </w:t>
      </w:r>
    </w:p>
    <w:p w14:paraId="05D04EF3" w14:textId="77777777" w:rsidR="00000000" w:rsidRDefault="00A53E66">
      <w:p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13</w:t>
      </w:r>
      <w:r>
        <w:rPr>
          <w:rFonts w:ascii="Comic Sans MS" w:hAnsi="Comic Sans MS"/>
          <w:sz w:val="20"/>
          <w:lang w:val="en-GB"/>
        </w:rPr>
        <w:tab/>
      </w:r>
      <w:r>
        <w:rPr>
          <w:rFonts w:ascii="Comic Sans MS" w:hAnsi="Comic Sans MS"/>
          <w:sz w:val="20"/>
          <w:lang w:val="en-GB"/>
        </w:rPr>
        <w:tab/>
        <w:t>Make 1/4 turn left stepping forward onto left  [9:00]</w:t>
      </w:r>
    </w:p>
    <w:p w14:paraId="23718523" w14:textId="77777777" w:rsidR="00000000" w:rsidRDefault="00A53E66">
      <w:p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14</w:t>
      </w:r>
      <w:r>
        <w:rPr>
          <w:rFonts w:ascii="Comic Sans MS" w:hAnsi="Comic Sans MS"/>
          <w:sz w:val="20"/>
          <w:lang w:val="en-GB"/>
        </w:rPr>
        <w:tab/>
      </w:r>
      <w:r>
        <w:rPr>
          <w:rFonts w:ascii="Comic Sans MS" w:hAnsi="Comic Sans MS"/>
          <w:sz w:val="20"/>
          <w:lang w:val="en-GB"/>
        </w:rPr>
        <w:tab/>
        <w:t xml:space="preserve">Make 1/2 turn left stepping back onto right, </w:t>
      </w:r>
    </w:p>
    <w:p w14:paraId="550D66C8" w14:textId="77777777" w:rsidR="00000000" w:rsidRDefault="00A53E66">
      <w:p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15</w:t>
      </w:r>
      <w:r>
        <w:rPr>
          <w:rFonts w:ascii="Comic Sans MS" w:hAnsi="Comic Sans MS"/>
          <w:sz w:val="20"/>
          <w:lang w:val="en-GB"/>
        </w:rPr>
        <w:tab/>
      </w:r>
      <w:r>
        <w:rPr>
          <w:rFonts w:ascii="Comic Sans MS" w:hAnsi="Comic Sans MS"/>
          <w:sz w:val="20"/>
          <w:lang w:val="en-GB"/>
        </w:rPr>
        <w:tab/>
        <w:t>Make !/2 turn left stepping for</w:t>
      </w:r>
      <w:r>
        <w:rPr>
          <w:rFonts w:ascii="Comic Sans MS" w:hAnsi="Comic Sans MS"/>
          <w:sz w:val="20"/>
          <w:lang w:val="en-GB"/>
        </w:rPr>
        <w:t>ward onto left [9:00]</w:t>
      </w:r>
    </w:p>
    <w:p w14:paraId="7E2CE30A" w14:textId="77777777" w:rsidR="00000000" w:rsidRDefault="00A53E66">
      <w:p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b/>
          <w:bCs/>
          <w:sz w:val="20"/>
          <w:lang w:val="en-GB"/>
        </w:rPr>
        <w:t>Easy Option:</w:t>
      </w:r>
      <w:r>
        <w:rPr>
          <w:rFonts w:ascii="Comic Sans MS" w:hAnsi="Comic Sans MS"/>
          <w:sz w:val="20"/>
          <w:lang w:val="en-GB"/>
        </w:rPr>
        <w:tab/>
        <w:t>Make 1/4 turn left on left foot, step right next to left, step left forward  [9:00]</w:t>
      </w:r>
    </w:p>
    <w:p w14:paraId="1B0EF56A" w14:textId="77777777" w:rsidR="00000000" w:rsidRDefault="00A53E66">
      <w:p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16-17-18</w:t>
      </w:r>
      <w:r>
        <w:rPr>
          <w:rFonts w:ascii="Comic Sans MS" w:hAnsi="Comic Sans MS"/>
          <w:sz w:val="20"/>
          <w:lang w:val="en-GB"/>
        </w:rPr>
        <w:tab/>
        <w:t>Step right forward, Step back on left, step diagonally back right on right</w:t>
      </w:r>
    </w:p>
    <w:p w14:paraId="27E9A3DF" w14:textId="77777777" w:rsidR="00000000" w:rsidRDefault="00A53E66">
      <w:pPr>
        <w:rPr>
          <w:rFonts w:ascii="Comic Sans MS" w:hAnsi="Comic Sans MS"/>
          <w:sz w:val="16"/>
          <w:lang w:val="en-GB"/>
        </w:rPr>
      </w:pPr>
    </w:p>
    <w:p w14:paraId="49407CF9" w14:textId="77777777" w:rsidR="00000000" w:rsidRDefault="00A53E66">
      <w:pPr>
        <w:pStyle w:val="Heading4"/>
      </w:pPr>
      <w:r>
        <w:t>Section 4</w:t>
      </w:r>
      <w:r>
        <w:tab/>
        <w:t>CROSS, BACK, SIDE, CROSS, BACK , ½ TURN</w:t>
      </w:r>
    </w:p>
    <w:p w14:paraId="4A0749ED" w14:textId="77777777" w:rsidR="00000000" w:rsidRDefault="00A53E66">
      <w:pPr>
        <w:numPr>
          <w:ilvl w:val="1"/>
          <w:numId w:val="17"/>
        </w:num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St</w:t>
      </w:r>
      <w:r>
        <w:rPr>
          <w:rFonts w:ascii="Comic Sans MS" w:hAnsi="Comic Sans MS"/>
          <w:sz w:val="20"/>
          <w:lang w:val="en-GB"/>
        </w:rPr>
        <w:t>ep left over right, step diagonally back right  on right,</w:t>
      </w:r>
    </w:p>
    <w:p w14:paraId="14ABF167" w14:textId="77777777" w:rsidR="00000000" w:rsidRDefault="00A53E66">
      <w:p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21</w:t>
      </w:r>
      <w:r>
        <w:rPr>
          <w:rFonts w:ascii="Comic Sans MS" w:hAnsi="Comic Sans MS"/>
          <w:sz w:val="20"/>
          <w:lang w:val="en-GB"/>
        </w:rPr>
        <w:tab/>
      </w:r>
      <w:r>
        <w:rPr>
          <w:rFonts w:ascii="Comic Sans MS" w:hAnsi="Comic Sans MS"/>
          <w:sz w:val="20"/>
          <w:lang w:val="en-GB"/>
        </w:rPr>
        <w:tab/>
        <w:t xml:space="preserve">Step left to left side, slightly back. </w:t>
      </w:r>
    </w:p>
    <w:p w14:paraId="2358A9E7" w14:textId="77777777" w:rsidR="00000000" w:rsidRDefault="00A53E66">
      <w:pPr>
        <w:numPr>
          <w:ilvl w:val="1"/>
          <w:numId w:val="6"/>
        </w:num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 xml:space="preserve">Step right over left,  step diagonally back left on left, </w:t>
      </w:r>
    </w:p>
    <w:p w14:paraId="1B7AC036" w14:textId="77777777" w:rsidR="00000000" w:rsidRDefault="00A53E66">
      <w:p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24</w:t>
      </w:r>
      <w:r>
        <w:rPr>
          <w:rFonts w:ascii="Comic Sans MS" w:hAnsi="Comic Sans MS"/>
          <w:sz w:val="20"/>
          <w:lang w:val="en-GB"/>
        </w:rPr>
        <w:tab/>
      </w:r>
      <w:r>
        <w:rPr>
          <w:rFonts w:ascii="Comic Sans MS" w:hAnsi="Comic Sans MS"/>
          <w:sz w:val="20"/>
          <w:lang w:val="en-GB"/>
        </w:rPr>
        <w:tab/>
        <w:t>Make 1/2 turn right stepping forward onto right  [3:00]</w:t>
      </w:r>
    </w:p>
    <w:p w14:paraId="4F2CA16C" w14:textId="77777777" w:rsidR="00000000" w:rsidRDefault="00A53E66">
      <w:pPr>
        <w:pStyle w:val="Heading4"/>
        <w:rPr>
          <w:b w:val="0"/>
          <w:bCs w:val="0"/>
        </w:rPr>
      </w:pPr>
      <w:r>
        <w:t>Restart here on Wall 4 -</w:t>
      </w:r>
      <w:r>
        <w:rPr>
          <w:u w:val="single"/>
        </w:rPr>
        <w:t>Terlingua S</w:t>
      </w:r>
      <w:r>
        <w:rPr>
          <w:u w:val="single"/>
        </w:rPr>
        <w:t>ky only</w:t>
      </w:r>
      <w:r>
        <w:rPr>
          <w:b w:val="0"/>
          <w:bCs w:val="0"/>
        </w:rPr>
        <w:t xml:space="preserve"> (end of instrumental section)</w:t>
      </w:r>
    </w:p>
    <w:p w14:paraId="7E3982D9" w14:textId="77777777" w:rsidR="00000000" w:rsidRDefault="00A53E66">
      <w:pPr>
        <w:rPr>
          <w:rFonts w:ascii="Comic Sans MS" w:hAnsi="Comic Sans MS"/>
          <w:sz w:val="16"/>
          <w:lang w:val="en-GB"/>
        </w:rPr>
      </w:pPr>
    </w:p>
    <w:p w14:paraId="7F5DBE22" w14:textId="77777777" w:rsidR="00000000" w:rsidRDefault="00A53E66">
      <w:pPr>
        <w:pStyle w:val="Heading4"/>
      </w:pPr>
      <w:r>
        <w:t>Section 5</w:t>
      </w:r>
      <w:r>
        <w:tab/>
        <w:t>BASIC WALTZ FORWARD, BACK, DRAG UP, TOUCH</w:t>
      </w:r>
    </w:p>
    <w:p w14:paraId="4A540F91" w14:textId="77777777" w:rsidR="00000000" w:rsidRDefault="00A53E66">
      <w:pPr>
        <w:numPr>
          <w:ilvl w:val="2"/>
          <w:numId w:val="7"/>
        </w:num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Long step forward on left, step right next to left, step left in place</w:t>
      </w:r>
    </w:p>
    <w:p w14:paraId="15E61933" w14:textId="77777777" w:rsidR="00000000" w:rsidRDefault="00A53E66">
      <w:pPr>
        <w:numPr>
          <w:ilvl w:val="2"/>
          <w:numId w:val="8"/>
        </w:num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Long step back on right, drag left foot back to touch beside  right (over two counts)</w:t>
      </w:r>
    </w:p>
    <w:p w14:paraId="3761861B" w14:textId="77777777" w:rsidR="00000000" w:rsidRDefault="00A53E66">
      <w:pPr>
        <w:rPr>
          <w:rFonts w:ascii="Comic Sans MS" w:hAnsi="Comic Sans MS"/>
          <w:sz w:val="16"/>
          <w:lang w:val="en-GB"/>
        </w:rPr>
      </w:pPr>
    </w:p>
    <w:p w14:paraId="336285B6" w14:textId="77777777" w:rsidR="00000000" w:rsidRDefault="00A53E66">
      <w:pPr>
        <w:pStyle w:val="Heading4"/>
      </w:pPr>
      <w:r>
        <w:t>Section</w:t>
      </w:r>
      <w:r>
        <w:t xml:space="preserve"> 6</w:t>
      </w:r>
      <w:r>
        <w:tab/>
        <w:t>WALTZ 1/2 TURN, BASIC WALTZ BACK</w:t>
      </w:r>
    </w:p>
    <w:p w14:paraId="65B07107" w14:textId="77777777" w:rsidR="00000000" w:rsidRDefault="00A53E66">
      <w:pPr>
        <w:numPr>
          <w:ilvl w:val="2"/>
          <w:numId w:val="9"/>
        </w:num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Step forward on left, make ½ turn left stepping onto right, step left next to right [9:00]</w:t>
      </w:r>
    </w:p>
    <w:p w14:paraId="3CED188C" w14:textId="77777777" w:rsidR="00000000" w:rsidRDefault="00A53E66">
      <w:pPr>
        <w:numPr>
          <w:ilvl w:val="2"/>
          <w:numId w:val="10"/>
        </w:num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Step back on right, step left next to right, step right in place</w:t>
      </w:r>
    </w:p>
    <w:p w14:paraId="6ED38820" w14:textId="77777777" w:rsidR="00000000" w:rsidRDefault="00A53E66">
      <w:pPr>
        <w:rPr>
          <w:rFonts w:ascii="Comic Sans MS" w:hAnsi="Comic Sans MS"/>
          <w:sz w:val="16"/>
          <w:lang w:val="en-GB"/>
        </w:rPr>
      </w:pPr>
    </w:p>
    <w:p w14:paraId="441A2897" w14:textId="77777777" w:rsidR="00000000" w:rsidRDefault="00A53E66">
      <w:pPr>
        <w:pStyle w:val="BodyText"/>
      </w:pPr>
      <w:r>
        <w:t>Section 7</w:t>
      </w:r>
      <w:r>
        <w:tab/>
        <w:t>FORWARD, POINT,  CROSS, POINT (turning to face diagon</w:t>
      </w:r>
      <w:r>
        <w:t>als)</w:t>
      </w:r>
    </w:p>
    <w:p w14:paraId="3A93F129" w14:textId="77777777" w:rsidR="00000000" w:rsidRDefault="00A53E66">
      <w:p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37</w:t>
      </w:r>
      <w:r>
        <w:rPr>
          <w:rFonts w:ascii="Comic Sans MS" w:hAnsi="Comic Sans MS"/>
          <w:sz w:val="20"/>
          <w:lang w:val="en-GB"/>
        </w:rPr>
        <w:tab/>
      </w:r>
      <w:r>
        <w:rPr>
          <w:rFonts w:ascii="Comic Sans MS" w:hAnsi="Comic Sans MS"/>
          <w:sz w:val="20"/>
          <w:lang w:val="en-GB"/>
        </w:rPr>
        <w:tab/>
        <w:t>Step forward on left</w:t>
      </w:r>
    </w:p>
    <w:p w14:paraId="58979699" w14:textId="77777777" w:rsidR="00000000" w:rsidRDefault="00A53E66">
      <w:p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38</w:t>
      </w:r>
      <w:r>
        <w:rPr>
          <w:rFonts w:ascii="Comic Sans MS" w:hAnsi="Comic Sans MS"/>
          <w:sz w:val="20"/>
          <w:lang w:val="en-GB"/>
        </w:rPr>
        <w:tab/>
      </w:r>
      <w:r>
        <w:rPr>
          <w:rFonts w:ascii="Comic Sans MS" w:hAnsi="Comic Sans MS"/>
          <w:sz w:val="20"/>
          <w:lang w:val="en-GB"/>
        </w:rPr>
        <w:tab/>
        <w:t>Point right out to right side, turning slightly on the balls of both feet to face left diagonal</w:t>
      </w:r>
    </w:p>
    <w:p w14:paraId="4A794A37" w14:textId="77777777" w:rsidR="00000000" w:rsidRDefault="00A53E66">
      <w:p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39</w:t>
      </w:r>
      <w:r>
        <w:rPr>
          <w:rFonts w:ascii="Comic Sans MS" w:hAnsi="Comic Sans MS"/>
          <w:sz w:val="20"/>
          <w:lang w:val="en-GB"/>
        </w:rPr>
        <w:tab/>
      </w:r>
      <w:r>
        <w:rPr>
          <w:rFonts w:ascii="Comic Sans MS" w:hAnsi="Comic Sans MS"/>
          <w:sz w:val="20"/>
          <w:lang w:val="en-GB"/>
        </w:rPr>
        <w:tab/>
        <w:t xml:space="preserve">Hold for one count    </w:t>
      </w:r>
    </w:p>
    <w:p w14:paraId="2A2109A2" w14:textId="77777777" w:rsidR="00000000" w:rsidRDefault="00A53E66">
      <w:p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40</w:t>
      </w:r>
      <w:r>
        <w:rPr>
          <w:rFonts w:ascii="Comic Sans MS" w:hAnsi="Comic Sans MS"/>
          <w:sz w:val="20"/>
          <w:lang w:val="en-GB"/>
        </w:rPr>
        <w:tab/>
      </w:r>
      <w:r>
        <w:rPr>
          <w:rFonts w:ascii="Comic Sans MS" w:hAnsi="Comic Sans MS"/>
          <w:sz w:val="20"/>
          <w:lang w:val="en-GB"/>
        </w:rPr>
        <w:tab/>
        <w:t xml:space="preserve">Step right over left </w:t>
      </w:r>
    </w:p>
    <w:p w14:paraId="507B43AC" w14:textId="77777777" w:rsidR="00000000" w:rsidRDefault="00A53E66">
      <w:p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41</w:t>
      </w:r>
      <w:r>
        <w:rPr>
          <w:rFonts w:ascii="Comic Sans MS" w:hAnsi="Comic Sans MS"/>
          <w:sz w:val="20"/>
          <w:lang w:val="en-GB"/>
        </w:rPr>
        <w:tab/>
      </w:r>
      <w:r>
        <w:rPr>
          <w:rFonts w:ascii="Comic Sans MS" w:hAnsi="Comic Sans MS"/>
          <w:sz w:val="20"/>
          <w:lang w:val="en-GB"/>
        </w:rPr>
        <w:tab/>
        <w:t>Point left out to left side, turning slightly on the balls of both fe</w:t>
      </w:r>
      <w:r>
        <w:rPr>
          <w:rFonts w:ascii="Comic Sans MS" w:hAnsi="Comic Sans MS"/>
          <w:sz w:val="20"/>
          <w:lang w:val="en-GB"/>
        </w:rPr>
        <w:t>et to face right diagonal</w:t>
      </w:r>
    </w:p>
    <w:p w14:paraId="23E003B0" w14:textId="77777777" w:rsidR="00000000" w:rsidRDefault="00A53E66">
      <w:p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42</w:t>
      </w:r>
      <w:r>
        <w:rPr>
          <w:rFonts w:ascii="Comic Sans MS" w:hAnsi="Comic Sans MS"/>
          <w:sz w:val="20"/>
          <w:lang w:val="en-GB"/>
        </w:rPr>
        <w:tab/>
      </w:r>
      <w:r>
        <w:rPr>
          <w:rFonts w:ascii="Comic Sans MS" w:hAnsi="Comic Sans MS"/>
          <w:sz w:val="20"/>
          <w:lang w:val="en-GB"/>
        </w:rPr>
        <w:tab/>
        <w:t xml:space="preserve">Hold for one count   </w:t>
      </w:r>
    </w:p>
    <w:p w14:paraId="63FA477C" w14:textId="77777777" w:rsidR="00000000" w:rsidRDefault="00A53E66">
      <w:pPr>
        <w:rPr>
          <w:rFonts w:ascii="Comic Sans MS" w:hAnsi="Comic Sans MS"/>
          <w:sz w:val="20"/>
          <w:lang w:val="en-GB"/>
        </w:rPr>
      </w:pPr>
    </w:p>
    <w:p w14:paraId="13954401" w14:textId="77777777" w:rsidR="00000000" w:rsidRDefault="00A53E66">
      <w:pPr>
        <w:pStyle w:val="Heading4"/>
      </w:pPr>
      <w:r>
        <w:t>Section 8</w:t>
      </w:r>
      <w:r>
        <w:tab/>
        <w:t>CROSS, 1/2  TURN,  STEP FORWARD, LONG DIAGONAL STEP FORWARD, DRAG UP</w:t>
      </w:r>
    </w:p>
    <w:p w14:paraId="605E99AD" w14:textId="77777777" w:rsidR="00000000" w:rsidRDefault="00A53E66">
      <w:p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43</w:t>
      </w:r>
      <w:r>
        <w:rPr>
          <w:rFonts w:ascii="Comic Sans MS" w:hAnsi="Comic Sans MS"/>
          <w:sz w:val="20"/>
          <w:lang w:val="en-GB"/>
        </w:rPr>
        <w:tab/>
      </w:r>
      <w:r>
        <w:rPr>
          <w:rFonts w:ascii="Comic Sans MS" w:hAnsi="Comic Sans MS"/>
          <w:sz w:val="20"/>
          <w:lang w:val="en-GB"/>
        </w:rPr>
        <w:tab/>
        <w:t>Step left over right (straightening up to left from facing right diagonal), [9:00]</w:t>
      </w:r>
    </w:p>
    <w:p w14:paraId="283A6E58" w14:textId="77777777" w:rsidR="00000000" w:rsidRDefault="00A53E66">
      <w:p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44-45</w:t>
      </w:r>
      <w:r>
        <w:rPr>
          <w:rFonts w:ascii="Comic Sans MS" w:hAnsi="Comic Sans MS"/>
          <w:sz w:val="20"/>
          <w:lang w:val="en-GB"/>
        </w:rPr>
        <w:tab/>
      </w:r>
      <w:r>
        <w:rPr>
          <w:rFonts w:ascii="Comic Sans MS" w:hAnsi="Comic Sans MS"/>
          <w:sz w:val="20"/>
          <w:lang w:val="en-GB"/>
        </w:rPr>
        <w:tab/>
        <w:t>Make 1/2 turn left stepping ba</w:t>
      </w:r>
      <w:r>
        <w:rPr>
          <w:rFonts w:ascii="Comic Sans MS" w:hAnsi="Comic Sans MS"/>
          <w:sz w:val="20"/>
          <w:lang w:val="en-GB"/>
        </w:rPr>
        <w:t>ck onto right, Step forward on left [3:00]</w:t>
      </w:r>
    </w:p>
    <w:p w14:paraId="64A80068" w14:textId="77777777" w:rsidR="00000000" w:rsidRDefault="00A53E66">
      <w:p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46</w:t>
      </w:r>
      <w:r>
        <w:rPr>
          <w:rFonts w:ascii="Comic Sans MS" w:hAnsi="Comic Sans MS"/>
          <w:sz w:val="20"/>
          <w:lang w:val="en-GB"/>
        </w:rPr>
        <w:tab/>
      </w:r>
      <w:r>
        <w:rPr>
          <w:rFonts w:ascii="Comic Sans MS" w:hAnsi="Comic Sans MS"/>
          <w:sz w:val="20"/>
          <w:lang w:val="en-GB"/>
        </w:rPr>
        <w:tab/>
        <w:t xml:space="preserve">Long step forward (towards right diagonal) on right foot. </w:t>
      </w:r>
    </w:p>
    <w:p w14:paraId="1C2478D7" w14:textId="77777777" w:rsidR="00000000" w:rsidRDefault="00A53E66">
      <w:pPr>
        <w:rPr>
          <w:rFonts w:ascii="Comic Sans MS" w:hAnsi="Comic Sans MS"/>
          <w:sz w:val="20"/>
          <w:lang w:val="en-GB"/>
        </w:rPr>
      </w:pPr>
      <w:r>
        <w:rPr>
          <w:rFonts w:ascii="Comic Sans MS" w:hAnsi="Comic Sans MS"/>
          <w:sz w:val="20"/>
          <w:lang w:val="en-GB"/>
        </w:rPr>
        <w:t>47-48</w:t>
      </w:r>
      <w:r>
        <w:rPr>
          <w:rFonts w:ascii="Comic Sans MS" w:hAnsi="Comic Sans MS"/>
          <w:sz w:val="20"/>
          <w:lang w:val="en-GB"/>
        </w:rPr>
        <w:tab/>
      </w:r>
      <w:r>
        <w:rPr>
          <w:rFonts w:ascii="Comic Sans MS" w:hAnsi="Comic Sans MS"/>
          <w:sz w:val="20"/>
          <w:lang w:val="en-GB"/>
        </w:rPr>
        <w:tab/>
        <w:t>Drag left up to touch beside right heel (over two counts)  (weight on right)</w:t>
      </w:r>
    </w:p>
    <w:p w14:paraId="3E3C8887" w14:textId="77777777" w:rsidR="00A53E66" w:rsidRDefault="00A53E66">
      <w:pPr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  <w:lang w:val="en-GB"/>
        </w:rPr>
        <w:t xml:space="preserve">Begin Again </w:t>
      </w:r>
    </w:p>
    <w:sectPr w:rsidR="00A53E66">
      <w:pgSz w:w="11909" w:h="16834" w:code="9"/>
      <w:pgMar w:top="360" w:right="720" w:bottom="18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90A47"/>
    <w:multiLevelType w:val="multilevel"/>
    <w:tmpl w:val="E398D286"/>
    <w:lvl w:ilvl="0">
      <w:start w:val="3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3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6E109CF"/>
    <w:multiLevelType w:val="multilevel"/>
    <w:tmpl w:val="01B4C9B0"/>
    <w:lvl w:ilvl="0">
      <w:start w:val="34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35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36"/>
      <w:numFmt w:val="decimal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0A41229F"/>
    <w:multiLevelType w:val="hybridMultilevel"/>
    <w:tmpl w:val="BDB8BABE"/>
    <w:lvl w:ilvl="0" w:tplc="0BA06122">
      <w:start w:val="4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D0494C"/>
    <w:multiLevelType w:val="multilevel"/>
    <w:tmpl w:val="642EAA78"/>
    <w:lvl w:ilvl="0">
      <w:start w:val="3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3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39"/>
      <w:numFmt w:val="decimal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1BC63004"/>
    <w:multiLevelType w:val="multilevel"/>
    <w:tmpl w:val="7C0E9152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3"/>
      <w:numFmt w:val="decimal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200F2479"/>
    <w:multiLevelType w:val="multilevel"/>
    <w:tmpl w:val="D6EA59BC"/>
    <w:lvl w:ilvl="0">
      <w:start w:val="14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5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2284609B"/>
    <w:multiLevelType w:val="multilevel"/>
    <w:tmpl w:val="DDD48B3C"/>
    <w:lvl w:ilvl="0">
      <w:start w:val="4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37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48"/>
      <w:numFmt w:val="decimal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2A066CE2"/>
    <w:multiLevelType w:val="multilevel"/>
    <w:tmpl w:val="C238689C"/>
    <w:lvl w:ilvl="0">
      <w:start w:val="28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9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30"/>
      <w:numFmt w:val="decimal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2ADB5C5A"/>
    <w:multiLevelType w:val="multilevel"/>
    <w:tmpl w:val="869482EE"/>
    <w:lvl w:ilvl="0">
      <w:start w:val="43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4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45"/>
      <w:numFmt w:val="decimal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2D4436F2"/>
    <w:multiLevelType w:val="multilevel"/>
    <w:tmpl w:val="21AC1704"/>
    <w:lvl w:ilvl="0">
      <w:start w:val="4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1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42"/>
      <w:numFmt w:val="decimal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32175A4A"/>
    <w:multiLevelType w:val="hybridMultilevel"/>
    <w:tmpl w:val="406279A0"/>
    <w:lvl w:ilvl="0" w:tplc="9D8A23A8">
      <w:start w:val="43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545653"/>
    <w:multiLevelType w:val="hybridMultilevel"/>
    <w:tmpl w:val="0A825E46"/>
    <w:lvl w:ilvl="0" w:tplc="873C9BFE">
      <w:start w:val="16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05570F"/>
    <w:multiLevelType w:val="multilevel"/>
    <w:tmpl w:val="32788ECA"/>
    <w:lvl w:ilvl="0">
      <w:start w:val="1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3FB8290F"/>
    <w:multiLevelType w:val="multilevel"/>
    <w:tmpl w:val="CB24B1DC"/>
    <w:lvl w:ilvl="0">
      <w:start w:val="43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4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416213FA"/>
    <w:multiLevelType w:val="multilevel"/>
    <w:tmpl w:val="44D65220"/>
    <w:lvl w:ilvl="0">
      <w:start w:val="3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3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33"/>
      <w:numFmt w:val="decimal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42835D24"/>
    <w:multiLevelType w:val="multilevel"/>
    <w:tmpl w:val="0414E43E"/>
    <w:lvl w:ilvl="0">
      <w:start w:val="2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3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4ADD580D"/>
    <w:multiLevelType w:val="multilevel"/>
    <w:tmpl w:val="61DA6D04"/>
    <w:lvl w:ilvl="0">
      <w:start w:val="4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5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6"/>
      <w:numFmt w:val="decimal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B1C412E"/>
    <w:multiLevelType w:val="multilevel"/>
    <w:tmpl w:val="742639FA"/>
    <w:lvl w:ilvl="0">
      <w:start w:val="1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21"/>
      <w:numFmt w:val="decimal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56AC4D0C"/>
    <w:multiLevelType w:val="multilevel"/>
    <w:tmpl w:val="117C098C"/>
    <w:lvl w:ilvl="0">
      <w:start w:val="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9"/>
      <w:numFmt w:val="decimal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C4936F8"/>
    <w:multiLevelType w:val="multilevel"/>
    <w:tmpl w:val="F702C32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F38267C"/>
    <w:multiLevelType w:val="multilevel"/>
    <w:tmpl w:val="13A4B97A"/>
    <w:lvl w:ilvl="0">
      <w:start w:val="1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1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2"/>
      <w:numFmt w:val="decimal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645449B9"/>
    <w:multiLevelType w:val="multilevel"/>
    <w:tmpl w:val="0B089E1E"/>
    <w:lvl w:ilvl="0">
      <w:start w:val="2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27"/>
      <w:numFmt w:val="decimal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 w15:restartNumberingAfterBreak="0">
    <w:nsid w:val="652E67B1"/>
    <w:multiLevelType w:val="hybridMultilevel"/>
    <w:tmpl w:val="D9C4E656"/>
    <w:lvl w:ilvl="0" w:tplc="855A463C">
      <w:start w:val="46"/>
      <w:numFmt w:val="decimal"/>
      <w:lvlText w:val="%1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DD43FB7"/>
    <w:multiLevelType w:val="multilevel"/>
    <w:tmpl w:val="317CD622"/>
    <w:lvl w:ilvl="0">
      <w:start w:val="4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1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74D020F5"/>
    <w:multiLevelType w:val="multilevel"/>
    <w:tmpl w:val="04C092EE"/>
    <w:lvl w:ilvl="0">
      <w:start w:val="4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5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4"/>
  </w:num>
  <w:num w:numId="2">
    <w:abstractNumId w:val="16"/>
  </w:num>
  <w:num w:numId="3">
    <w:abstractNumId w:val="18"/>
  </w:num>
  <w:num w:numId="4">
    <w:abstractNumId w:val="20"/>
  </w:num>
  <w:num w:numId="5">
    <w:abstractNumId w:val="17"/>
  </w:num>
  <w:num w:numId="6">
    <w:abstractNumId w:val="15"/>
  </w:num>
  <w:num w:numId="7">
    <w:abstractNumId w:val="21"/>
  </w:num>
  <w:num w:numId="8">
    <w:abstractNumId w:val="7"/>
  </w:num>
  <w:num w:numId="9">
    <w:abstractNumId w:val="14"/>
  </w:num>
  <w:num w:numId="10">
    <w:abstractNumId w:val="1"/>
  </w:num>
  <w:num w:numId="11">
    <w:abstractNumId w:val="3"/>
  </w:num>
  <w:num w:numId="12">
    <w:abstractNumId w:val="9"/>
  </w:num>
  <w:num w:numId="13">
    <w:abstractNumId w:val="8"/>
  </w:num>
  <w:num w:numId="14">
    <w:abstractNumId w:val="6"/>
  </w:num>
  <w:num w:numId="15">
    <w:abstractNumId w:val="0"/>
  </w:num>
  <w:num w:numId="16">
    <w:abstractNumId w:val="23"/>
  </w:num>
  <w:num w:numId="17">
    <w:abstractNumId w:val="12"/>
  </w:num>
  <w:num w:numId="18">
    <w:abstractNumId w:val="13"/>
  </w:num>
  <w:num w:numId="19">
    <w:abstractNumId w:val="11"/>
  </w:num>
  <w:num w:numId="20">
    <w:abstractNumId w:val="2"/>
  </w:num>
  <w:num w:numId="21">
    <w:abstractNumId w:val="22"/>
  </w:num>
  <w:num w:numId="22">
    <w:abstractNumId w:val="10"/>
  </w:num>
  <w:num w:numId="23">
    <w:abstractNumId w:val="19"/>
  </w:num>
  <w:num w:numId="24">
    <w:abstractNumId w:val="24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6AA"/>
    <w:rsid w:val="003356AA"/>
    <w:rsid w:val="00A5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CF2AA5"/>
  <w15:chartTrackingRefBased/>
  <w15:docId w15:val="{286513C2-C650-44CE-AF59-0939A904D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rFonts w:ascii="Lucida Sans Unicode" w:hAnsi="Lucida Sans Unicode" w:cs="Lucida Sans Unicode"/>
      <w:i/>
      <w:iCs/>
      <w:sz w:val="96"/>
      <w:lang w:val="en-GB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sz w:val="52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Comic Sans MS" w:hAnsi="Comic Sans MS"/>
      <w:sz w:val="36"/>
      <w:lang w:val="en-GB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Comic Sans MS" w:hAnsi="Comic Sans MS"/>
      <w:b/>
      <w:bCs/>
      <w:sz w:val="20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styleId="BodyText">
    <w:name w:val="Body Text"/>
    <w:basedOn w:val="Normal"/>
    <w:semiHidden/>
    <w:rPr>
      <w:rFonts w:ascii="Comic Sans MS" w:hAnsi="Comic Sans MS"/>
      <w:b/>
      <w:bCs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anadawson@btinternet.com" TargetMode="External"/><Relationship Id="rId5" Type="http://schemas.openxmlformats.org/officeDocument/2006/relationships/hyperlink" Target="http://www.dianadawson.uk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iana\Application%20Data\Microsoft\Templates\Step%20Sheet%20%20header%20200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Step Sheet  header 2007.dot</Template>
  <TotalTime>0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Silver Stars Western Dancersâ</vt:lpstr>
    </vt:vector>
  </TitlesOfParts>
  <Company>Silver Stars Western Dancers</Company>
  <LinksUpToDate>false</LinksUpToDate>
  <CharactersWithSpaces>3013</CharactersWithSpaces>
  <SharedDoc>false</SharedDoc>
  <HLinks>
    <vt:vector size="12" baseType="variant">
      <vt:variant>
        <vt:i4>5439607</vt:i4>
      </vt:variant>
      <vt:variant>
        <vt:i4>3</vt:i4>
      </vt:variant>
      <vt:variant>
        <vt:i4>0</vt:i4>
      </vt:variant>
      <vt:variant>
        <vt:i4>5</vt:i4>
      </vt:variant>
      <vt:variant>
        <vt:lpwstr>mailto:dianadawson@btinternet.com</vt:lpwstr>
      </vt:variant>
      <vt:variant>
        <vt:lpwstr/>
      </vt:variant>
      <vt:variant>
        <vt:i4>6881390</vt:i4>
      </vt:variant>
      <vt:variant>
        <vt:i4>0</vt:i4>
      </vt:variant>
      <vt:variant>
        <vt:i4>0</vt:i4>
      </vt:variant>
      <vt:variant>
        <vt:i4>5</vt:i4>
      </vt:variant>
      <vt:variant>
        <vt:lpwstr>http://www.dianadawson.uk/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Silver Stars Western Dancersâ</dc:title>
  <dc:subject/>
  <dc:creator>Diana Dawson</dc:creator>
  <cp:keywords/>
  <dc:description/>
  <cp:lastModifiedBy>Diana Dawson</cp:lastModifiedBy>
  <cp:revision>2</cp:revision>
  <cp:lastPrinted>2007-04-06T15:24:00Z</cp:lastPrinted>
  <dcterms:created xsi:type="dcterms:W3CDTF">2020-11-02T16:30:00Z</dcterms:created>
  <dcterms:modified xsi:type="dcterms:W3CDTF">2020-11-02T16:30:00Z</dcterms:modified>
</cp:coreProperties>
</file>